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78AEA" w14:textId="1DF38C4F" w:rsidR="00D812FA" w:rsidRDefault="00D812FA"/>
    <w:p w14:paraId="7D935874" w14:textId="69246F04" w:rsidR="00C6181C" w:rsidRDefault="00C6181C">
      <w:pPr>
        <w:rPr>
          <w:rFonts w:eastAsiaTheme="majorEastAsia" w:cstheme="majorBidi"/>
          <w:b/>
          <w:color w:val="FFFFFF" w:themeColor="background1"/>
          <w:spacing w:val="-10"/>
          <w:kern w:val="28"/>
          <w:sz w:val="56"/>
          <w:szCs w:val="56"/>
        </w:rPr>
      </w:pPr>
    </w:p>
    <w:p w14:paraId="18B5460A" w14:textId="58C44650" w:rsidR="00D37DF6" w:rsidRDefault="00D37DF6" w:rsidP="00D37DF6">
      <w:r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7C3544BB" wp14:editId="69101539">
            <wp:simplePos x="0" y="0"/>
            <wp:positionH relativeFrom="page">
              <wp:posOffset>21771</wp:posOffset>
            </wp:positionH>
            <wp:positionV relativeFrom="page">
              <wp:posOffset>0</wp:posOffset>
            </wp:positionV>
            <wp:extent cx="7544144" cy="10675619"/>
            <wp:effectExtent l="0" t="0" r="0" b="0"/>
            <wp:wrapNone/>
            <wp:docPr id="23" name="Picture 23" descr="Belfast Met Standard Cover Sheet with Titl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Belfast Met Standard Cover Sheet with Title: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44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-524941941"/>
        <w:docPartObj>
          <w:docPartGallery w:val="Cover Pages"/>
          <w:docPartUnique/>
        </w:docPartObj>
      </w:sdtPr>
      <w:sdtEndPr/>
      <w:sdtContent>
        <w:p w14:paraId="7D4CB6AF" w14:textId="22843D4A" w:rsidR="00D37DF6" w:rsidRDefault="00D37DF6" w:rsidP="00D37DF6"/>
        <w:p w14:paraId="03095B9A" w14:textId="7CCA4E7D" w:rsidR="00D37DF6" w:rsidRDefault="00D37DF6" w:rsidP="65DA2E36">
          <w:pPr>
            <w:rPr>
              <w:rFonts w:eastAsiaTheme="majorEastAsia" w:cstheme="majorBidi"/>
              <w:b/>
              <w:bCs/>
              <w:color w:val="FFFFFF" w:themeColor="background1"/>
              <w:spacing w:val="-10"/>
              <w:kern w:val="28"/>
              <w:sz w:val="56"/>
              <w:szCs w:val="56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200E3C7" wp14:editId="5DC29AD1">
                    <wp:simplePos x="0" y="0"/>
                    <wp:positionH relativeFrom="page">
                      <wp:posOffset>254000</wp:posOffset>
                    </wp:positionH>
                    <wp:positionV relativeFrom="page">
                      <wp:posOffset>6140450</wp:posOffset>
                    </wp:positionV>
                    <wp:extent cx="6960870" cy="2000250"/>
                    <wp:effectExtent l="0" t="0" r="0" b="0"/>
                    <wp:wrapSquare wrapText="bothSides"/>
                    <wp:docPr id="21" name="Text Box 21" descr="Title:      College Development Plan 2022/23: Staff Summary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60870" cy="2000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6CDABA" w14:textId="02A784F7" w:rsidR="00D37DF6" w:rsidRPr="00C6181C" w:rsidRDefault="00BD58A6" w:rsidP="00C46088">
                                <w:pPr>
                                  <w:pStyle w:val="Title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-18345054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71BDC">
                                      <w:t xml:space="preserve">     </w:t>
                                    </w:r>
                                  </w:sdtContent>
                                </w:sdt>
                                <w:r w:rsidR="00571BDC">
                                  <w:t xml:space="preserve">College Development Plan </w:t>
                                </w:r>
                                <w:r w:rsidR="00C043A7">
                                  <w:t xml:space="preserve">November 2022 Progress Report </w:t>
                                </w:r>
                                <w:r w:rsidR="006D1FCA">
                                  <w:t>Summary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00E3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alt="Title:      College Development Plan 2022/23: Staff Summary" style="position:absolute;margin-left:20pt;margin-top:483.5pt;width:548.1pt;height:15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" filled="f" stroked="f" strokeweight=".5pt">
                    <v:textbox inset="126pt,0,54pt,0">
                      <w:txbxContent>
                        <w:p w14:paraId="7F6CDABA" w14:textId="02A784F7" w:rsidR="00D37DF6" w:rsidRPr="00C6181C" w:rsidRDefault="00A42CDD" w:rsidP="00C46088">
                          <w:pPr>
                            <w:pStyle w:val="Title"/>
                          </w:pPr>
                          <w:sdt>
                            <w:sdtPr>
                              <w:alias w:val="Title"/>
                              <w:tag w:val=""/>
                              <w:id w:val="-18345054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71BDC">
                                <w:t xml:space="preserve">     </w:t>
                              </w:r>
                            </w:sdtContent>
                          </w:sdt>
                          <w:r w:rsidR="00571BDC">
                            <w:t xml:space="preserve">College Development Plan </w:t>
                          </w:r>
                          <w:r w:rsidR="00C043A7">
                            <w:t xml:space="preserve">November 2022 Progress Report </w:t>
                          </w:r>
                          <w:r w:rsidR="006D1FCA">
                            <w:t>Summary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9D806C2" w14:textId="32730DFD" w:rsidR="00980D35" w:rsidRDefault="00B53C79" w:rsidP="00980D35">
      <w:pPr>
        <w:pStyle w:val="Heading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College Development Plan Progres</w:t>
      </w:r>
      <w:r w:rsidR="00A94AB2">
        <w:rPr>
          <w:b/>
          <w:sz w:val="32"/>
          <w:szCs w:val="32"/>
        </w:rPr>
        <w:t>s Report November 2022</w:t>
      </w:r>
    </w:p>
    <w:p w14:paraId="78EE11B1" w14:textId="77777777" w:rsidR="00F42FC6" w:rsidRDefault="00F42FC6" w:rsidP="00352B59"/>
    <w:p w14:paraId="58E42F27" w14:textId="1978A6CA" w:rsidR="00B53C79" w:rsidRDefault="00B53C79" w:rsidP="00352B59">
      <w:r>
        <w:t xml:space="preserve">Our </w:t>
      </w:r>
      <w:hyperlink r:id="rId11" w:history="1">
        <w:r w:rsidRPr="00EB5DC6">
          <w:rPr>
            <w:rStyle w:val="Hyperlink"/>
            <w:color w:val="auto"/>
          </w:rPr>
          <w:t>2022/23 College Development Plan</w:t>
        </w:r>
      </w:hyperlink>
      <w:r w:rsidRPr="00EB5DC6">
        <w:rPr>
          <w:color w:val="auto"/>
        </w:rPr>
        <w:t xml:space="preserve"> </w:t>
      </w:r>
      <w:r w:rsidR="003D3B72">
        <w:t xml:space="preserve">(CDP) </w:t>
      </w:r>
      <w:r>
        <w:t xml:space="preserve">was submitted to our </w:t>
      </w:r>
      <w:r w:rsidR="00FA69BB">
        <w:t>partner organisation</w:t>
      </w:r>
      <w:r w:rsidR="007A4406">
        <w:t xml:space="preserve"> </w:t>
      </w:r>
      <w:r w:rsidR="00FA69BB">
        <w:t>the Department for the Economy (DfE)</w:t>
      </w:r>
      <w:r w:rsidR="006510AA">
        <w:t xml:space="preserve"> in </w:t>
      </w:r>
      <w:r w:rsidR="00351D2C">
        <w:t xml:space="preserve">August 2022 and </w:t>
      </w:r>
      <w:r w:rsidR="00684D01">
        <w:t>approved</w:t>
      </w:r>
      <w:r w:rsidR="00A85F73">
        <w:t xml:space="preserve"> in December 2022. </w:t>
      </w:r>
    </w:p>
    <w:p w14:paraId="3A8C9338" w14:textId="54585639" w:rsidR="003D3B72" w:rsidRDefault="003D3B72" w:rsidP="00352B59">
      <w:r>
        <w:t>The CDP</w:t>
      </w:r>
      <w:r w:rsidR="00B7749F">
        <w:t xml:space="preserve"> </w:t>
      </w:r>
      <w:r w:rsidR="000311AA">
        <w:t xml:space="preserve">is a mandatory annual plan that sets out our agreed </w:t>
      </w:r>
      <w:r w:rsidR="007A4406">
        <w:t>targets in relation to</w:t>
      </w:r>
      <w:r w:rsidR="00D94F30">
        <w:t xml:space="preserve">: </w:t>
      </w:r>
    </w:p>
    <w:p w14:paraId="47B274C0" w14:textId="2720508E" w:rsidR="007A4406" w:rsidRDefault="007A4406" w:rsidP="00D94F30">
      <w:pPr>
        <w:pStyle w:val="ListParagraph"/>
        <w:numPr>
          <w:ilvl w:val="0"/>
          <w:numId w:val="9"/>
        </w:numPr>
      </w:pPr>
      <w:r>
        <w:t>Qualific</w:t>
      </w:r>
      <w:r w:rsidR="00D94F30">
        <w:t>ations</w:t>
      </w:r>
    </w:p>
    <w:p w14:paraId="47D596EE" w14:textId="1069645D" w:rsidR="00D94F30" w:rsidRDefault="00D94F30" w:rsidP="00D94F30">
      <w:pPr>
        <w:pStyle w:val="ListParagraph"/>
        <w:numPr>
          <w:ilvl w:val="0"/>
          <w:numId w:val="9"/>
        </w:numPr>
      </w:pPr>
      <w:r>
        <w:t xml:space="preserve">Employers </w:t>
      </w:r>
    </w:p>
    <w:p w14:paraId="3D68249F" w14:textId="2D66CD6F" w:rsidR="00422D57" w:rsidRDefault="00D94F30" w:rsidP="00352B59">
      <w:pPr>
        <w:pStyle w:val="ListParagraph"/>
        <w:numPr>
          <w:ilvl w:val="0"/>
          <w:numId w:val="9"/>
        </w:numPr>
      </w:pPr>
      <w:r>
        <w:t xml:space="preserve">Social Inclusion </w:t>
      </w:r>
    </w:p>
    <w:p w14:paraId="19341FFE" w14:textId="4A90BECA" w:rsidR="00A57954" w:rsidRDefault="00422D57" w:rsidP="00352B59">
      <w:r>
        <w:t xml:space="preserve">We report </w:t>
      </w:r>
      <w:r w:rsidR="004840C5">
        <w:t xml:space="preserve">formally </w:t>
      </w:r>
      <w:r>
        <w:t>on the CDP three times per year to the De</w:t>
      </w:r>
      <w:r w:rsidR="000029AF">
        <w:t>partment</w:t>
      </w:r>
      <w:r w:rsidR="00255CA6">
        <w:t xml:space="preserve"> in </w:t>
      </w:r>
      <w:r w:rsidR="006A741D">
        <w:t xml:space="preserve">July, </w:t>
      </w:r>
      <w:r w:rsidR="00255CA6">
        <w:t>November</w:t>
      </w:r>
      <w:r w:rsidR="006A741D">
        <w:t xml:space="preserve"> and March</w:t>
      </w:r>
      <w:r w:rsidR="004840C5">
        <w:t xml:space="preserve"> and monitor progress regularly throughout</w:t>
      </w:r>
      <w:r w:rsidR="00DB52AD">
        <w:t xml:space="preserve">.  </w:t>
      </w:r>
      <w:r w:rsidR="00520F3B">
        <w:t xml:space="preserve">Our November 2022 position is summarised in </w:t>
      </w:r>
      <w:r w:rsidR="00520F3B" w:rsidRPr="00A94AB2">
        <w:rPr>
          <w:b/>
          <w:bCs/>
        </w:rPr>
        <w:t>Appendix 1</w:t>
      </w:r>
      <w:r w:rsidR="00520F3B">
        <w:t xml:space="preserve">.  </w:t>
      </w:r>
      <w:r w:rsidR="00DB52AD">
        <w:t xml:space="preserve">Performance is </w:t>
      </w:r>
      <w:r w:rsidR="000C649A">
        <w:t>colour coded as follows:</w:t>
      </w:r>
    </w:p>
    <w:tbl>
      <w:tblPr>
        <w:tblStyle w:val="IconTable"/>
        <w:tblW w:w="0" w:type="auto"/>
        <w:tblLook w:val="04A0" w:firstRow="1" w:lastRow="0" w:firstColumn="1" w:lastColumn="0" w:noHBand="0" w:noVBand="1"/>
      </w:tblPr>
      <w:tblGrid>
        <w:gridCol w:w="4111"/>
      </w:tblGrid>
      <w:tr w:rsidR="00923B88" w:rsidRPr="00923B88" w14:paraId="167E2DE9" w14:textId="77777777" w:rsidTr="007C2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tcW w:w="4111" w:type="dxa"/>
            <w:shd w:val="clear" w:color="auto" w:fill="92D050"/>
          </w:tcPr>
          <w:p w14:paraId="3A16C486" w14:textId="2A5F94F6" w:rsidR="00026AC1" w:rsidRPr="00923B88" w:rsidRDefault="00CB3F3F" w:rsidP="00352B59">
            <w:pPr>
              <w:rPr>
                <w:color w:val="auto"/>
              </w:rPr>
            </w:pPr>
            <w:r w:rsidRPr="00661570">
              <w:rPr>
                <w:rFonts w:asciiTheme="minorHAnsi" w:hAnsiTheme="minorHAnsi"/>
                <w:color w:val="auto"/>
              </w:rPr>
              <w:t>On Track/Achieved/Completed</w:t>
            </w:r>
          </w:p>
        </w:tc>
      </w:tr>
      <w:tr w:rsidR="00923B88" w:rsidRPr="00923B88" w14:paraId="7263B7AD" w14:textId="77777777" w:rsidTr="007C24DA">
        <w:trPr>
          <w:trHeight w:val="259"/>
        </w:trPr>
        <w:tc>
          <w:tcPr>
            <w:tcW w:w="4111" w:type="dxa"/>
            <w:shd w:val="clear" w:color="auto" w:fill="FFC000"/>
          </w:tcPr>
          <w:p w14:paraId="01B40656" w14:textId="184A11FA" w:rsidR="00026AC1" w:rsidRPr="00923B88" w:rsidRDefault="00BE7AE5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Slippages/Areas being Monitored</w:t>
            </w:r>
          </w:p>
        </w:tc>
      </w:tr>
      <w:tr w:rsidR="00923B88" w:rsidRPr="00923B88" w14:paraId="37D1F772" w14:textId="77777777" w:rsidTr="007C24DA">
        <w:trPr>
          <w:trHeight w:val="249"/>
        </w:trPr>
        <w:tc>
          <w:tcPr>
            <w:tcW w:w="4111" w:type="dxa"/>
            <w:shd w:val="clear" w:color="auto" w:fill="FF0000"/>
          </w:tcPr>
          <w:p w14:paraId="768A6F05" w14:textId="4057A958" w:rsidR="00026AC1" w:rsidRPr="00923B88" w:rsidRDefault="00BA7A0A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Not likely to be met/Not Met/Not Achieved</w:t>
            </w:r>
          </w:p>
        </w:tc>
      </w:tr>
      <w:tr w:rsidR="00923B88" w:rsidRPr="00923B88" w14:paraId="0655D4E9" w14:textId="77777777" w:rsidTr="007C24DA">
        <w:trPr>
          <w:trHeight w:val="259"/>
        </w:trPr>
        <w:tc>
          <w:tcPr>
            <w:tcW w:w="4111" w:type="dxa"/>
            <w:shd w:val="clear" w:color="auto" w:fill="00B0F0"/>
          </w:tcPr>
          <w:p w14:paraId="0D0EA829" w14:textId="1E0A26DC" w:rsidR="00026AC1" w:rsidRPr="00923B88" w:rsidRDefault="00A56032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Not yet started/Reported/Data not Available</w:t>
            </w:r>
          </w:p>
        </w:tc>
      </w:tr>
    </w:tbl>
    <w:p w14:paraId="61CF0E60" w14:textId="77777777" w:rsidR="001E027E" w:rsidRDefault="001E027E" w:rsidP="00352B59"/>
    <w:p w14:paraId="08A6C0DF" w14:textId="77777777" w:rsidR="008D7810" w:rsidRPr="008D7810" w:rsidRDefault="008D7810" w:rsidP="008D7810"/>
    <w:p w14:paraId="0041E8FB" w14:textId="77777777" w:rsidR="00700D17" w:rsidRDefault="00700D17" w:rsidP="00700D17"/>
    <w:p w14:paraId="7B93A0F9" w14:textId="77777777" w:rsidR="00700D17" w:rsidRDefault="00700D17" w:rsidP="00700D17"/>
    <w:p w14:paraId="69936EB6" w14:textId="77777777" w:rsidR="00700D17" w:rsidRDefault="00700D17" w:rsidP="00700D17"/>
    <w:p w14:paraId="580B26E4" w14:textId="32232B56" w:rsidR="00E474CB" w:rsidRDefault="00C9626B" w:rsidP="00700D17">
      <w:r w:rsidRPr="0065414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6642AB7E" wp14:editId="1417083F">
                <wp:simplePos x="0" y="0"/>
                <wp:positionH relativeFrom="page">
                  <wp:align>left</wp:align>
                </wp:positionH>
                <wp:positionV relativeFrom="page">
                  <wp:posOffset>5643880</wp:posOffset>
                </wp:positionV>
                <wp:extent cx="6962140" cy="2089150"/>
                <wp:effectExtent l="0" t="0" r="0" b="6350"/>
                <wp:wrapSquare wrapText="bothSides"/>
                <wp:docPr id="40" name="Text Box 40" descr="Title: Appendix 1: Report Cards 2022/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208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8BE04" w14:textId="40A26220" w:rsidR="00C9626B" w:rsidRPr="00C6181C" w:rsidRDefault="00A01492" w:rsidP="00C9626B">
                            <w:pPr>
                              <w:pStyle w:val="Title"/>
                              <w:rPr>
                                <w:caps/>
                                <w:color w:val="303556" w:themeColor="accent1"/>
                                <w:szCs w:val="64"/>
                              </w:rPr>
                            </w:pPr>
                            <w:r>
                              <w:t xml:space="preserve">Appendix 1: </w:t>
                            </w:r>
                            <w:r w:rsidR="00FB3C6D">
                              <w:t>College Development Plan November 2022 Progress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2AB7E" id="Text Box 40" o:spid="_x0000_s1027" type="#_x0000_t202" alt="Title: Appendix 1: Report Cards 2022/23" style="position:absolute;margin-left:0;margin-top:444.4pt;width:548.2pt;height:164.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" filled="f" stroked="f" strokeweight=".5pt">
                <v:textbox inset="126pt,0,54pt,0">
                  <w:txbxContent>
                    <w:p w14:paraId="2858BE04" w14:textId="40A26220" w:rsidR="00C9626B" w:rsidRPr="00C6181C" w:rsidRDefault="00A01492" w:rsidP="00C9626B">
                      <w:pPr>
                        <w:pStyle w:val="Title"/>
                        <w:rPr>
                          <w:caps/>
                          <w:color w:val="303556" w:themeColor="accent1"/>
                          <w:szCs w:val="64"/>
                        </w:rPr>
                      </w:pPr>
                      <w:r>
                        <w:t xml:space="preserve">Appendix 1: </w:t>
                      </w:r>
                      <w:r w:rsidR="00FB3C6D">
                        <w:t>College Development Plan November 2022 Progress Report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48684CA1" wp14:editId="2B134E7F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1683" cy="11120755"/>
            <wp:effectExtent l="0" t="0" r="0" b="4445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39" name="Picture 39" descr="Belfast Met Standard Cover She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Belfast Met Standard Cover Sheet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112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CA6B" w14:textId="6BB81A65" w:rsidR="001C130F" w:rsidRDefault="00E536D2" w:rsidP="001C130F">
      <w:pPr>
        <w:pStyle w:val="Heading1"/>
      </w:pPr>
      <w:r>
        <w:lastRenderedPageBreak/>
        <w:t>CDP Progress Report November 2022</w:t>
      </w:r>
    </w:p>
    <w:p w14:paraId="4BB98188" w14:textId="67A9F971" w:rsidR="003616B4" w:rsidRDefault="003616B4" w:rsidP="003616B4">
      <w:pPr>
        <w:jc w:val="center"/>
      </w:pPr>
      <w:r>
        <w:rPr>
          <w:noProof/>
          <w:lang w:eastAsia="en-GB"/>
        </w:rPr>
        <w:drawing>
          <wp:inline distT="0" distB="0" distL="0" distR="0" wp14:anchorId="0E49807E" wp14:editId="34D32B34">
            <wp:extent cx="592209" cy="587434"/>
            <wp:effectExtent l="0" t="0" r="0" b="3175"/>
            <wp:docPr id="20" name="Picture 20" descr="Icon of an arrow hitting target i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 of an arrow hitting target in centre"/>
                    <pic:cNvPicPr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9" cy="58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2224" w14:textId="1F5DA0CE" w:rsidR="003616B4" w:rsidRDefault="002A2006" w:rsidP="003616B4">
      <w:pPr>
        <w:jc w:val="center"/>
      </w:pPr>
      <w:r>
        <w:t>November 2022 Progress against Planned Activity</w:t>
      </w:r>
    </w:p>
    <w:p w14:paraId="0E2A29C1" w14:textId="77777777" w:rsidR="003616B4" w:rsidRDefault="003616B4" w:rsidP="003616B4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94"/>
        <w:gridCol w:w="2941"/>
        <w:gridCol w:w="4681"/>
      </w:tblGrid>
      <w:tr w:rsidR="00333706" w:rsidRPr="00BB6272" w14:paraId="588F3F78" w14:textId="77777777" w:rsidTr="00003317">
        <w:trPr>
          <w:trHeight w:val="790"/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D2518" w14:textId="77777777" w:rsidR="00BB6272" w:rsidRPr="00BB6272" w:rsidRDefault="00BB6272" w:rsidP="00BB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34F10C" w14:textId="1DC0101E" w:rsidR="00BB6272" w:rsidRPr="00BB6272" w:rsidRDefault="00BB6272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Target (2022</w:t>
            </w:r>
            <w:r w:rsidR="00635084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/23</w:t>
            </w: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6F101F57" w14:textId="77777777" w:rsidR="00BB6272" w:rsidRPr="00BB6272" w:rsidRDefault="00BB6272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Actual (November 2022)</w:t>
            </w:r>
          </w:p>
        </w:tc>
      </w:tr>
      <w:tr w:rsidR="00333706" w:rsidRPr="00BB6272" w14:paraId="660FDD37" w14:textId="77777777" w:rsidTr="00BB6272">
        <w:trPr>
          <w:trHeight w:val="52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82C9F8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Qualifications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EDBC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16,211 Level 0-3 FE Mainstream qualification enrols.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ACF1971" w14:textId="739BDC08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15,057</w:t>
            </w:r>
            <w:r w:rsidR="006410CE"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</w:t>
            </w:r>
            <w:r w:rsidR="006410CE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Level 0-3 FE Mainstream qualification enrols.</w:t>
            </w:r>
          </w:p>
        </w:tc>
      </w:tr>
      <w:tr w:rsidR="00333706" w:rsidRPr="00BB6272" w14:paraId="28679F85" w14:textId="77777777" w:rsidTr="00BB6272">
        <w:trPr>
          <w:trHeight w:val="15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A666AB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5FDF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2,465 HE (Levels 4, 5, 6)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13DF3B" w14:textId="33B0B954" w:rsidR="00BB6272" w:rsidRPr="00942EAA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2020</w:t>
            </w:r>
            <w:r w:rsidR="006410CE"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HE (Levels 4, 5, 6) enrols.</w:t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  <w:t xml:space="preserve">Whilst we are on track to achieve our </w:t>
            </w:r>
            <w:proofErr w:type="gramStart"/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part</w:t>
            </w:r>
            <w:r w:rsidR="00C32452"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-</w:t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time</w:t>
            </w:r>
            <w:proofErr w:type="gramEnd"/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HE enrolment targets, despite increased applications</w:t>
            </w:r>
            <w:r w:rsidR="00003317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we are facing a number of challenges achieving our full time HE enrolment targets. </w:t>
            </w:r>
          </w:p>
        </w:tc>
      </w:tr>
      <w:tr w:rsidR="00333706" w:rsidRPr="00BB6272" w14:paraId="663D9CA2" w14:textId="77777777" w:rsidTr="006D62E4">
        <w:trPr>
          <w:trHeight w:val="46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A5F76ED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321F" w14:textId="10DAB420" w:rsidR="00BB6272" w:rsidRPr="00BB6272" w:rsidRDefault="00BB6272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Work with businesses to deliver: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9A8CC" w14:textId="06281CBB" w:rsidR="00BB6272" w:rsidRPr="00BB6272" w:rsidRDefault="00CC7AB6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Worked with businesses to deliver:</w:t>
            </w:r>
            <w:r w:rsidR="00BB6272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  <w:r w:rsidR="00BB6272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</w:p>
        </w:tc>
      </w:tr>
      <w:tr w:rsidR="00DC28F1" w:rsidRPr="00BB6272" w14:paraId="5CAAF8B7" w14:textId="77777777" w:rsidTr="006D62E4">
        <w:trPr>
          <w:trHeight w:val="5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2C931850" w14:textId="77777777" w:rsidR="00DC28F1" w:rsidRPr="00BB6272" w:rsidRDefault="00DC28F1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873DB" w14:textId="27E86C43" w:rsidR="00DC28F1" w:rsidRPr="00BB6272" w:rsidRDefault="00DC28F1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226 Traineeships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1F215447" w14:textId="26D78BA3" w:rsidR="00DC28F1" w:rsidRPr="00BB6272" w:rsidRDefault="00DC28F1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206 Traineeships</w:t>
            </w:r>
          </w:p>
        </w:tc>
      </w:tr>
      <w:tr w:rsidR="00DC28F1" w:rsidRPr="00BB6272" w14:paraId="174D2025" w14:textId="77777777" w:rsidTr="006D62E4">
        <w:trPr>
          <w:trHeight w:val="40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6774171F" w14:textId="77777777" w:rsidR="00DC28F1" w:rsidRPr="00BB6272" w:rsidRDefault="00DC28F1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EB55" w14:textId="624A7E87" w:rsidR="00DC28F1" w:rsidRPr="00BB6272" w:rsidRDefault="00DC28F1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687 Apprenticeships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3FC0B60" w14:textId="39BA1CB5" w:rsidR="00DC28F1" w:rsidRPr="00BB6272" w:rsidRDefault="00DC28F1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772 Apprenticeships</w:t>
            </w:r>
          </w:p>
        </w:tc>
      </w:tr>
      <w:tr w:rsidR="00DC28F1" w:rsidRPr="00BB6272" w14:paraId="244E9E0F" w14:textId="77777777" w:rsidTr="006D62E4">
        <w:trPr>
          <w:trHeight w:val="39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449CCC4" w14:textId="77777777" w:rsidR="00DC28F1" w:rsidRPr="00BB6272" w:rsidRDefault="00DC28F1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7AF5" w14:textId="5413CF44" w:rsidR="00DC28F1" w:rsidRPr="00BB6272" w:rsidRDefault="00DC28F1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263 HLAs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116D74E" w14:textId="30427E7B" w:rsidR="00DC28F1" w:rsidRPr="00BB6272" w:rsidRDefault="00DC28F1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310 HLAs</w:t>
            </w:r>
          </w:p>
        </w:tc>
      </w:tr>
      <w:tr w:rsidR="00333706" w:rsidRPr="00BB6272" w14:paraId="27C82EDB" w14:textId="77777777" w:rsidTr="00BB6272">
        <w:trPr>
          <w:trHeight w:val="52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AEDCE0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580A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2,300 Essential Skills qualification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8AA493B" w14:textId="152D7BF2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2020</w:t>
            </w:r>
            <w:r w:rsidR="006410CE"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</w:t>
            </w:r>
            <w:r w:rsidR="006410CE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Essential Skills qualification enrols.</w:t>
            </w:r>
          </w:p>
        </w:tc>
      </w:tr>
      <w:tr w:rsidR="00333706" w:rsidRPr="00BB6272" w14:paraId="142B7E52" w14:textId="77777777" w:rsidTr="00BB6272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BA59E8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E4A9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PSSA to 7950 individual learners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4ABF6E5" w14:textId="4604CC25" w:rsidR="00BB6272" w:rsidRPr="00BB6272" w:rsidRDefault="00A558AA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Delivered PSSA to </w:t>
            </w:r>
            <w:r w:rsidR="00BB6272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6160</w:t>
            </w: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individual learners</w:t>
            </w:r>
          </w:p>
        </w:tc>
      </w:tr>
      <w:tr w:rsidR="00333706" w:rsidRPr="00BB6272" w14:paraId="4D291876" w14:textId="77777777" w:rsidTr="00BB6272">
        <w:trPr>
          <w:trHeight w:val="1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99BC12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Employers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E5CB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 £290k of </w:t>
            </w:r>
            <w:proofErr w:type="spellStart"/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InnovateUs</w:t>
            </w:r>
            <w:proofErr w:type="spellEnd"/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projects.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80C5BC3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£105,600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  <w:t>60 out of 76 planned projects have already been delivered</w:t>
            </w:r>
          </w:p>
        </w:tc>
      </w:tr>
      <w:tr w:rsidR="00333706" w:rsidRPr="00BB6272" w14:paraId="58EE555D" w14:textId="77777777" w:rsidTr="00BB6272">
        <w:trPr>
          <w:trHeight w:val="5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C9C51CA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3F0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£275k of Skills Focus training with employers.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F0A4B0F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£240,739.32</w:t>
            </w:r>
          </w:p>
        </w:tc>
      </w:tr>
      <w:tr w:rsidR="00333706" w:rsidRPr="00BB6272" w14:paraId="3C2F59B9" w14:textId="77777777" w:rsidTr="00BB6272">
        <w:trPr>
          <w:trHeight w:val="7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4DC599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5F3E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18 Assured Skills Academies with a view to 360 enrolments.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042C8D24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17 Academies with 278 enrolments</w:t>
            </w:r>
          </w:p>
        </w:tc>
      </w:tr>
      <w:tr w:rsidR="00333706" w:rsidRPr="00BB6272" w14:paraId="68077896" w14:textId="77777777" w:rsidTr="00BB6272">
        <w:trPr>
          <w:trHeight w:val="5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91D828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8173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Engage 12 companies in the Innovation Voucher scheme.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258E9A0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7</w:t>
            </w:r>
          </w:p>
        </w:tc>
      </w:tr>
      <w:tr w:rsidR="00333706" w:rsidRPr="00BB6272" w14:paraId="3155481F" w14:textId="77777777" w:rsidTr="00BB6272">
        <w:trPr>
          <w:trHeight w:val="5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AA0E0E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Social Inclusion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D05A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Enrol 9,764 learners from the most deprived quintiles.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BEAFF69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9030</w:t>
            </w:r>
          </w:p>
        </w:tc>
      </w:tr>
      <w:tr w:rsidR="00333706" w:rsidRPr="00BB6272" w14:paraId="2C8B7940" w14:textId="77777777" w:rsidTr="00BB6272">
        <w:trPr>
          <w:trHeight w:val="5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BC932C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484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Enrol 3,037 learners declaring a disability or long-term health problem.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18DEB5F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2732</w:t>
            </w:r>
          </w:p>
        </w:tc>
      </w:tr>
      <w:tr w:rsidR="00333706" w:rsidRPr="00BB6272" w14:paraId="3B54F24F" w14:textId="77777777" w:rsidTr="00C32452">
        <w:trPr>
          <w:trHeight w:val="5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B748A4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A4D9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 5,826 enrolments on Entry Level and Level 1 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lastRenderedPageBreak/>
              <w:t>programmes (including Essential Skills).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54320FA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lastRenderedPageBreak/>
              <w:t>5408</w:t>
            </w:r>
          </w:p>
        </w:tc>
      </w:tr>
      <w:tr w:rsidR="00333706" w:rsidRPr="00BB6272" w14:paraId="10F349F1" w14:textId="77777777" w:rsidTr="00BB6272">
        <w:trPr>
          <w:trHeight w:val="5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4E09239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6028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programmes targeting 729 long-term unemployed.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AB3DB5C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328</w:t>
            </w:r>
          </w:p>
        </w:tc>
      </w:tr>
      <w:tr w:rsidR="00333706" w:rsidRPr="00BB6272" w14:paraId="30832500" w14:textId="77777777" w:rsidTr="00BB6272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685D25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2FEE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1,816 ESOL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D9D8EFB" w14:textId="77777777" w:rsidR="00BB6272" w:rsidRP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1949</w:t>
            </w:r>
          </w:p>
        </w:tc>
      </w:tr>
      <w:tr w:rsidR="00333706" w:rsidRPr="00BB6272" w14:paraId="725C90AC" w14:textId="77777777" w:rsidTr="00BB6272">
        <w:trPr>
          <w:trHeight w:val="5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2F4778" w14:textId="77777777" w:rsidR="00BB6272" w:rsidRPr="00BB6272" w:rsidRDefault="00BB6272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9198" w14:textId="77777777" w:rsidR="00BB6272" w:rsidRPr="00BB6272" w:rsidRDefault="00BB6272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Register 761 prisoners for accredited qualifications.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1C5D8801" w14:textId="77777777" w:rsidR="00BB6272" w:rsidRDefault="00BB6272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672</w:t>
            </w:r>
          </w:p>
          <w:p w14:paraId="4E3F6D9A" w14:textId="5EA5FCAE" w:rsidR="0001689F" w:rsidRPr="00BB6272" w:rsidRDefault="0001689F" w:rsidP="0001689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</w:tc>
      </w:tr>
    </w:tbl>
    <w:p w14:paraId="509B4FD6" w14:textId="0E424588" w:rsidR="00700D17" w:rsidRDefault="00700D17" w:rsidP="00617707">
      <w:pPr>
        <w:tabs>
          <w:tab w:val="left" w:pos="2557"/>
        </w:tabs>
      </w:pPr>
    </w:p>
    <w:p w14:paraId="1AB63E75" w14:textId="77777777" w:rsidR="008C4BB9" w:rsidRPr="00E474CB" w:rsidRDefault="008C4BB9" w:rsidP="00617707">
      <w:pPr>
        <w:tabs>
          <w:tab w:val="left" w:pos="2557"/>
        </w:tabs>
      </w:pPr>
    </w:p>
    <w:sectPr w:rsidR="008C4BB9" w:rsidRPr="00E474CB" w:rsidSect="00C6181C">
      <w:head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B081F" w14:textId="77777777" w:rsidR="00A42CDD" w:rsidRDefault="00A42CDD" w:rsidP="008D7810">
      <w:pPr>
        <w:spacing w:after="0" w:line="240" w:lineRule="auto"/>
      </w:pPr>
      <w:r>
        <w:separator/>
      </w:r>
    </w:p>
  </w:endnote>
  <w:endnote w:type="continuationSeparator" w:id="0">
    <w:p w14:paraId="522C806F" w14:textId="77777777" w:rsidR="00A42CDD" w:rsidRDefault="00A42CDD" w:rsidP="008D7810">
      <w:pPr>
        <w:spacing w:after="0" w:line="240" w:lineRule="auto"/>
      </w:pPr>
      <w:r>
        <w:continuationSeparator/>
      </w:r>
    </w:p>
  </w:endnote>
  <w:endnote w:type="continuationNotice" w:id="1">
    <w:p w14:paraId="3808A1BF" w14:textId="77777777" w:rsidR="00A42CDD" w:rsidRDefault="00A42C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895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8CDBC1" w14:textId="77777777" w:rsidR="00971F8F" w:rsidRDefault="00971F8F" w:rsidP="00971F8F"/>
      <w:p w14:paraId="2D3E08E9" w14:textId="5D5782E7" w:rsidR="008D7810" w:rsidRPr="008D7810" w:rsidRDefault="00BD58A6">
        <w:pPr>
          <w:pStyle w:val="Footer"/>
          <w:jc w:val="right"/>
        </w:pPr>
      </w:p>
    </w:sdtContent>
  </w:sdt>
  <w:p w14:paraId="3FE89555" w14:textId="77777777" w:rsidR="008D7810" w:rsidRDefault="008D78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CF5E" w14:textId="77777777" w:rsidR="00A42CDD" w:rsidRDefault="00A42CDD" w:rsidP="008D7810">
      <w:pPr>
        <w:spacing w:after="0" w:line="240" w:lineRule="auto"/>
      </w:pPr>
      <w:r>
        <w:separator/>
      </w:r>
    </w:p>
  </w:footnote>
  <w:footnote w:type="continuationSeparator" w:id="0">
    <w:p w14:paraId="0B0ED130" w14:textId="77777777" w:rsidR="00A42CDD" w:rsidRDefault="00A42CDD" w:rsidP="008D7810">
      <w:pPr>
        <w:spacing w:after="0" w:line="240" w:lineRule="auto"/>
      </w:pPr>
      <w:r>
        <w:continuationSeparator/>
      </w:r>
    </w:p>
  </w:footnote>
  <w:footnote w:type="continuationNotice" w:id="1">
    <w:p w14:paraId="751F396F" w14:textId="77777777" w:rsidR="00A42CDD" w:rsidRDefault="00A42C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5612" w14:textId="77777777" w:rsidR="00B808EB" w:rsidRDefault="00BD58A6">
    <w:pPr>
      <w:pStyle w:val="Header"/>
    </w:pPr>
    <w:r>
      <w:rPr>
        <w:noProof/>
        <w:lang w:eastAsia="en-GB"/>
      </w:rPr>
      <w:pict w14:anchorId="6554D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326797" o:spid="_x0000_s1032" type="#_x0000_t75" style="position:absolute;margin-left:0;margin-top:0;width:594.95pt;height:841.9pt;z-index:-251658239;mso-position-horizontal:center;mso-position-horizontal-relative:margin;mso-position-vertical:center;mso-position-vertical-relative:margin" o:allowincell="f">
          <v:imagedata r:id="rId1" o:title="Watermark C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1B605" w14:textId="77777777" w:rsidR="00B808EB" w:rsidRDefault="00BD58A6">
    <w:pPr>
      <w:pStyle w:val="Header"/>
    </w:pPr>
    <w:r>
      <w:rPr>
        <w:noProof/>
        <w:lang w:eastAsia="en-GB"/>
      </w:rPr>
      <w:pict w14:anchorId="502E1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326796" o:spid="_x0000_s1031" type="#_x0000_t75" style="position:absolute;margin-left:0;margin-top:0;width:594.95pt;height:841.9pt;z-index:-251658240;mso-position-horizontal:center;mso-position-horizontal-relative:margin;mso-position-vertical:center;mso-position-vertical-relative:margin" o:allowincell="f">
          <v:imagedata r:id="rId1" o:title="Watermark CD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E0E"/>
    <w:multiLevelType w:val="hybridMultilevel"/>
    <w:tmpl w:val="86169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173B"/>
    <w:multiLevelType w:val="hybridMultilevel"/>
    <w:tmpl w:val="E938C1B4"/>
    <w:lvl w:ilvl="0" w:tplc="B630F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54C49"/>
    <w:multiLevelType w:val="hybridMultilevel"/>
    <w:tmpl w:val="A1720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B4362"/>
    <w:multiLevelType w:val="hybridMultilevel"/>
    <w:tmpl w:val="B1940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6292F"/>
    <w:multiLevelType w:val="hybridMultilevel"/>
    <w:tmpl w:val="554CD3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0256C"/>
    <w:multiLevelType w:val="hybridMultilevel"/>
    <w:tmpl w:val="D81EB5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354C2A"/>
    <w:multiLevelType w:val="hybridMultilevel"/>
    <w:tmpl w:val="6818F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26480"/>
    <w:multiLevelType w:val="hybridMultilevel"/>
    <w:tmpl w:val="52866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053E3E"/>
    <w:multiLevelType w:val="hybridMultilevel"/>
    <w:tmpl w:val="41B29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363637">
    <w:abstractNumId w:val="8"/>
  </w:num>
  <w:num w:numId="2" w16cid:durableId="1230456720">
    <w:abstractNumId w:val="1"/>
  </w:num>
  <w:num w:numId="3" w16cid:durableId="1930498358">
    <w:abstractNumId w:val="0"/>
  </w:num>
  <w:num w:numId="4" w16cid:durableId="583882401">
    <w:abstractNumId w:val="4"/>
  </w:num>
  <w:num w:numId="5" w16cid:durableId="502475869">
    <w:abstractNumId w:val="5"/>
  </w:num>
  <w:num w:numId="6" w16cid:durableId="1312716060">
    <w:abstractNumId w:val="3"/>
  </w:num>
  <w:num w:numId="7" w16cid:durableId="1457407868">
    <w:abstractNumId w:val="7"/>
  </w:num>
  <w:num w:numId="8" w16cid:durableId="1678770336">
    <w:abstractNumId w:val="2"/>
  </w:num>
  <w:num w:numId="9" w16cid:durableId="12072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styleLockTheme/>
  <w:styleLockQFSet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D53"/>
    <w:rsid w:val="000029AF"/>
    <w:rsid w:val="00003317"/>
    <w:rsid w:val="00005F55"/>
    <w:rsid w:val="00007D7E"/>
    <w:rsid w:val="0001689F"/>
    <w:rsid w:val="00026AC1"/>
    <w:rsid w:val="000311AA"/>
    <w:rsid w:val="000827DD"/>
    <w:rsid w:val="00091532"/>
    <w:rsid w:val="000A4F23"/>
    <w:rsid w:val="000B79CA"/>
    <w:rsid w:val="000C1271"/>
    <w:rsid w:val="000C649A"/>
    <w:rsid w:val="000E2E10"/>
    <w:rsid w:val="00131F2F"/>
    <w:rsid w:val="0014506F"/>
    <w:rsid w:val="00156295"/>
    <w:rsid w:val="00164F9A"/>
    <w:rsid w:val="0018388A"/>
    <w:rsid w:val="001869F1"/>
    <w:rsid w:val="00192EEE"/>
    <w:rsid w:val="00194D2B"/>
    <w:rsid w:val="001C130F"/>
    <w:rsid w:val="001C263E"/>
    <w:rsid w:val="001D0A96"/>
    <w:rsid w:val="001E027E"/>
    <w:rsid w:val="001F2C2B"/>
    <w:rsid w:val="00210EA0"/>
    <w:rsid w:val="002213C2"/>
    <w:rsid w:val="00255CA6"/>
    <w:rsid w:val="00256CD7"/>
    <w:rsid w:val="00275F6A"/>
    <w:rsid w:val="002834D0"/>
    <w:rsid w:val="0028788E"/>
    <w:rsid w:val="002A2006"/>
    <w:rsid w:val="002A694A"/>
    <w:rsid w:val="002C389A"/>
    <w:rsid w:val="002E4F60"/>
    <w:rsid w:val="002E6804"/>
    <w:rsid w:val="00316FD6"/>
    <w:rsid w:val="00332624"/>
    <w:rsid w:val="00333706"/>
    <w:rsid w:val="00351D2C"/>
    <w:rsid w:val="00352B59"/>
    <w:rsid w:val="003616B4"/>
    <w:rsid w:val="00372D8A"/>
    <w:rsid w:val="003D3B72"/>
    <w:rsid w:val="003F0AF7"/>
    <w:rsid w:val="00401D9E"/>
    <w:rsid w:val="00422D57"/>
    <w:rsid w:val="00425F77"/>
    <w:rsid w:val="00453680"/>
    <w:rsid w:val="00457D53"/>
    <w:rsid w:val="00466FEC"/>
    <w:rsid w:val="00483830"/>
    <w:rsid w:val="004840C5"/>
    <w:rsid w:val="00497747"/>
    <w:rsid w:val="004B3288"/>
    <w:rsid w:val="00507D9E"/>
    <w:rsid w:val="00511371"/>
    <w:rsid w:val="00520F3B"/>
    <w:rsid w:val="005355DE"/>
    <w:rsid w:val="00547006"/>
    <w:rsid w:val="0055386D"/>
    <w:rsid w:val="00557A6E"/>
    <w:rsid w:val="00571BDC"/>
    <w:rsid w:val="00577977"/>
    <w:rsid w:val="00584AC5"/>
    <w:rsid w:val="00590920"/>
    <w:rsid w:val="005B04A3"/>
    <w:rsid w:val="005E28B7"/>
    <w:rsid w:val="005F3061"/>
    <w:rsid w:val="005F73E5"/>
    <w:rsid w:val="00615FD9"/>
    <w:rsid w:val="00617707"/>
    <w:rsid w:val="006229B3"/>
    <w:rsid w:val="00635084"/>
    <w:rsid w:val="006410CE"/>
    <w:rsid w:val="006421F9"/>
    <w:rsid w:val="0064651D"/>
    <w:rsid w:val="006510AA"/>
    <w:rsid w:val="00654142"/>
    <w:rsid w:val="00661570"/>
    <w:rsid w:val="00684D01"/>
    <w:rsid w:val="00686D22"/>
    <w:rsid w:val="00694634"/>
    <w:rsid w:val="006A741D"/>
    <w:rsid w:val="006B32D1"/>
    <w:rsid w:val="006C3DB4"/>
    <w:rsid w:val="006D1FCA"/>
    <w:rsid w:val="006D62E4"/>
    <w:rsid w:val="006E17CF"/>
    <w:rsid w:val="00700296"/>
    <w:rsid w:val="00700D17"/>
    <w:rsid w:val="00706A7D"/>
    <w:rsid w:val="0076699B"/>
    <w:rsid w:val="00781345"/>
    <w:rsid w:val="00784FA4"/>
    <w:rsid w:val="00784FAD"/>
    <w:rsid w:val="007945FD"/>
    <w:rsid w:val="007A4406"/>
    <w:rsid w:val="007C24DA"/>
    <w:rsid w:val="007C3A46"/>
    <w:rsid w:val="00803EC5"/>
    <w:rsid w:val="0081058F"/>
    <w:rsid w:val="00827CF7"/>
    <w:rsid w:val="0083689B"/>
    <w:rsid w:val="00847141"/>
    <w:rsid w:val="00871413"/>
    <w:rsid w:val="0087465F"/>
    <w:rsid w:val="008934D5"/>
    <w:rsid w:val="008C4BB9"/>
    <w:rsid w:val="008C59BE"/>
    <w:rsid w:val="008C6AE0"/>
    <w:rsid w:val="008D7810"/>
    <w:rsid w:val="008E6EC6"/>
    <w:rsid w:val="00901704"/>
    <w:rsid w:val="00923B88"/>
    <w:rsid w:val="00942EAA"/>
    <w:rsid w:val="00946ED2"/>
    <w:rsid w:val="00971F8F"/>
    <w:rsid w:val="00980D35"/>
    <w:rsid w:val="009E0A32"/>
    <w:rsid w:val="00A01492"/>
    <w:rsid w:val="00A272A4"/>
    <w:rsid w:val="00A42CDD"/>
    <w:rsid w:val="00A438A4"/>
    <w:rsid w:val="00A558AA"/>
    <w:rsid w:val="00A56032"/>
    <w:rsid w:val="00A57954"/>
    <w:rsid w:val="00A63125"/>
    <w:rsid w:val="00A6602D"/>
    <w:rsid w:val="00A771B7"/>
    <w:rsid w:val="00A7782B"/>
    <w:rsid w:val="00A85F73"/>
    <w:rsid w:val="00A85FCC"/>
    <w:rsid w:val="00A94AB2"/>
    <w:rsid w:val="00AB0AC0"/>
    <w:rsid w:val="00AB71A0"/>
    <w:rsid w:val="00AD4E6C"/>
    <w:rsid w:val="00AE264A"/>
    <w:rsid w:val="00AE4456"/>
    <w:rsid w:val="00AF4667"/>
    <w:rsid w:val="00B0419C"/>
    <w:rsid w:val="00B53C79"/>
    <w:rsid w:val="00B7749F"/>
    <w:rsid w:val="00B808EB"/>
    <w:rsid w:val="00BA3836"/>
    <w:rsid w:val="00BA76D5"/>
    <w:rsid w:val="00BA7A0A"/>
    <w:rsid w:val="00BB6272"/>
    <w:rsid w:val="00BD58A6"/>
    <w:rsid w:val="00BD6B2C"/>
    <w:rsid w:val="00BE32D7"/>
    <w:rsid w:val="00BE7AE5"/>
    <w:rsid w:val="00BF4B4A"/>
    <w:rsid w:val="00BF594D"/>
    <w:rsid w:val="00C043A7"/>
    <w:rsid w:val="00C2121D"/>
    <w:rsid w:val="00C32452"/>
    <w:rsid w:val="00C46088"/>
    <w:rsid w:val="00C516BE"/>
    <w:rsid w:val="00C6181C"/>
    <w:rsid w:val="00C75C50"/>
    <w:rsid w:val="00C9626B"/>
    <w:rsid w:val="00CB3F3F"/>
    <w:rsid w:val="00CC7AB6"/>
    <w:rsid w:val="00CF5774"/>
    <w:rsid w:val="00D20DA2"/>
    <w:rsid w:val="00D22F1A"/>
    <w:rsid w:val="00D30420"/>
    <w:rsid w:val="00D37DF6"/>
    <w:rsid w:val="00D500E2"/>
    <w:rsid w:val="00D70099"/>
    <w:rsid w:val="00D75E63"/>
    <w:rsid w:val="00D80E5A"/>
    <w:rsid w:val="00D812FA"/>
    <w:rsid w:val="00D910C7"/>
    <w:rsid w:val="00D94F30"/>
    <w:rsid w:val="00DB52AD"/>
    <w:rsid w:val="00DC0387"/>
    <w:rsid w:val="00DC28F1"/>
    <w:rsid w:val="00DC3B54"/>
    <w:rsid w:val="00E12B55"/>
    <w:rsid w:val="00E239B8"/>
    <w:rsid w:val="00E474CB"/>
    <w:rsid w:val="00E51EE5"/>
    <w:rsid w:val="00E536D2"/>
    <w:rsid w:val="00E643C4"/>
    <w:rsid w:val="00EB344C"/>
    <w:rsid w:val="00EB5DC6"/>
    <w:rsid w:val="00ED23D9"/>
    <w:rsid w:val="00EE2E48"/>
    <w:rsid w:val="00EF3BE8"/>
    <w:rsid w:val="00EF71A4"/>
    <w:rsid w:val="00F15B82"/>
    <w:rsid w:val="00F33D66"/>
    <w:rsid w:val="00F37CAF"/>
    <w:rsid w:val="00F42D0D"/>
    <w:rsid w:val="00F42FC6"/>
    <w:rsid w:val="00FA69BB"/>
    <w:rsid w:val="00FB3C6D"/>
    <w:rsid w:val="00FF5534"/>
    <w:rsid w:val="00FF759E"/>
    <w:rsid w:val="13701FD4"/>
    <w:rsid w:val="65DA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9FD38"/>
  <w15:chartTrackingRefBased/>
  <w15:docId w15:val="{711A87D7-D99D-4E99-AA56-F05894DF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271"/>
    <w:rPr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1271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1271"/>
    <w:pPr>
      <w:keepNext/>
      <w:keepLines/>
      <w:spacing w:before="40" w:after="0" w:line="360" w:lineRule="auto"/>
      <w:outlineLvl w:val="1"/>
    </w:pPr>
    <w:rPr>
      <w:rFonts w:ascii="Calibri Light" w:eastAsiaTheme="majorEastAsia" w:hAnsi="Calibri Light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12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1271"/>
    <w:pPr>
      <w:keepNext/>
      <w:keepLines/>
      <w:spacing w:before="40" w:after="0"/>
      <w:outlineLvl w:val="3"/>
    </w:pPr>
    <w:rPr>
      <w:rFonts w:eastAsiaTheme="majorEastAsia" w:cstheme="majorBidi"/>
      <w:iCs/>
      <w:u w:val="single"/>
    </w:rPr>
  </w:style>
  <w:style w:type="paragraph" w:styleId="Heading5">
    <w:name w:val="heading 5"/>
    <w:aliases w:val="Table Headings"/>
    <w:basedOn w:val="Normal"/>
    <w:next w:val="Normal"/>
    <w:link w:val="Heading5Char"/>
    <w:uiPriority w:val="9"/>
    <w:unhideWhenUsed/>
    <w:qFormat/>
    <w:rsid w:val="00453680"/>
    <w:pPr>
      <w:keepNext/>
      <w:keepLines/>
      <w:spacing w:before="40" w:after="0"/>
      <w:outlineLvl w:val="4"/>
    </w:pPr>
    <w:rPr>
      <w:rFonts w:ascii="Calibri Light" w:eastAsiaTheme="majorEastAsia" w:hAnsi="Calibri Light" w:cstheme="majorBidi"/>
      <w:color w:val="FFFFFF" w:themeColor="background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le Grid - General Table"/>
    <w:basedOn w:val="TableNormal"/>
    <w:uiPriority w:val="39"/>
    <w:rsid w:val="00453680"/>
    <w:pPr>
      <w:spacing w:after="0" w:line="240" w:lineRule="auto"/>
    </w:pPr>
    <w:rPr>
      <w:color w:val="595959" w:themeColor="text1" w:themeTint="A6"/>
      <w:sz w:val="18"/>
    </w:rPr>
    <w:tblPr>
      <w:tblStyleRowBandSize w:val="1"/>
      <w:tblBorders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Theme="majorHAnsi" w:hAnsiTheme="majorHAnsi"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1D1E" w:themeFill="accent5" w:themeFillShade="80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IconTable">
    <w:name w:val="Icon Table"/>
    <w:basedOn w:val="TableNormal"/>
    <w:uiPriority w:val="99"/>
    <w:rsid w:val="0076699B"/>
    <w:pPr>
      <w:spacing w:after="0" w:line="240" w:lineRule="auto"/>
      <w:jc w:val="center"/>
    </w:pPr>
    <w:rPr>
      <w:sz w:val="18"/>
    </w:rPr>
    <w:tblPr>
      <w:tblBorders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Theme="majorHAnsi" w:hAnsiTheme="majorHAnsi"/>
        <w:color w:val="595959" w:themeColor="text1" w:themeTint="A6"/>
        <w:sz w:val="24"/>
      </w:rPr>
    </w:tblStylePr>
  </w:style>
  <w:style w:type="table" w:styleId="TableGridLight">
    <w:name w:val="Grid Table Light"/>
    <w:basedOn w:val="TableNormal"/>
    <w:uiPriority w:val="40"/>
    <w:rsid w:val="00007D7E"/>
    <w:pPr>
      <w:spacing w:after="0" w:line="240" w:lineRule="auto"/>
    </w:pPr>
    <w:rPr>
      <w:rFonts w:ascii="Calibri" w:hAnsi="Calibri" w:cstheme="minorHAnsi"/>
      <w:color w:val="595959" w:themeColor="text1" w:themeTint="A6"/>
      <w:sz w:val="24"/>
      <w:szCs w:val="24"/>
    </w:rPr>
    <w:tblPr>
      <w:tblBorders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</w:style>
  <w:style w:type="paragraph" w:styleId="NoSpacing">
    <w:name w:val="No Spacing"/>
    <w:link w:val="NoSpacingChar"/>
    <w:uiPriority w:val="1"/>
    <w:qFormat/>
    <w:rsid w:val="000C1271"/>
    <w:pPr>
      <w:spacing w:after="0" w:line="240" w:lineRule="auto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C1271"/>
    <w:rPr>
      <w:rFonts w:ascii="Calibri Light" w:eastAsiaTheme="majorEastAsia" w:hAnsi="Calibri Light" w:cstheme="majorBidi"/>
      <w:b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1271"/>
    <w:rPr>
      <w:rFonts w:ascii="Calibri Light" w:eastAsiaTheme="majorEastAsia" w:hAnsi="Calibri Light" w:cstheme="majorBidi"/>
      <w:color w:val="595959" w:themeColor="text1" w:themeTint="A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1271"/>
    <w:rPr>
      <w:rFonts w:asciiTheme="majorHAnsi" w:eastAsiaTheme="majorEastAsia" w:hAnsiTheme="majorHAnsi" w:cstheme="majorBidi"/>
      <w:b/>
      <w:color w:val="595959" w:themeColor="text1" w:themeTint="A6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C1271"/>
    <w:rPr>
      <w:rFonts w:eastAsiaTheme="majorEastAsia" w:cstheme="majorBidi"/>
      <w:iCs/>
      <w:color w:val="595959" w:themeColor="text1" w:themeTint="A6"/>
      <w:sz w:val="2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54142"/>
    <w:pPr>
      <w:spacing w:after="0" w:line="240" w:lineRule="auto"/>
      <w:contextualSpacing/>
      <w:jc w:val="right"/>
    </w:pPr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142"/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271"/>
    <w:pPr>
      <w:numPr>
        <w:ilvl w:val="1"/>
      </w:numPr>
    </w:pPr>
    <w:rPr>
      <w:rFonts w:eastAsiaTheme="minorEastAsia"/>
      <w:b/>
      <w:color w:val="D9D9D9" w:themeColor="background1" w:themeShade="D9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C1271"/>
    <w:rPr>
      <w:rFonts w:eastAsiaTheme="minorEastAsia"/>
      <w:b/>
      <w:color w:val="D9D9D9" w:themeColor="background1" w:themeShade="D9"/>
      <w:spacing w:val="15"/>
      <w:sz w:val="32"/>
    </w:rPr>
  </w:style>
  <w:style w:type="character" w:styleId="IntenseEmphasis">
    <w:name w:val="Intense Emphasis"/>
    <w:basedOn w:val="DefaultParagraphFont"/>
    <w:uiPriority w:val="21"/>
    <w:qFormat/>
    <w:rsid w:val="00453680"/>
    <w:rPr>
      <w:i/>
      <w:iCs/>
      <w:color w:val="303556" w:themeColor="accent1"/>
    </w:rPr>
  </w:style>
  <w:style w:type="character" w:styleId="BookTitle">
    <w:name w:val="Book Title"/>
    <w:basedOn w:val="DefaultParagraphFont"/>
    <w:uiPriority w:val="33"/>
    <w:qFormat/>
    <w:rsid w:val="00453680"/>
    <w:rPr>
      <w:rFonts w:ascii="Calibri Light" w:hAnsi="Calibri Light"/>
      <w:b/>
      <w:bCs/>
      <w:i/>
      <w:iCs/>
      <w:spacing w:val="5"/>
      <w:sz w:val="32"/>
    </w:rPr>
  </w:style>
  <w:style w:type="paragraph" w:styleId="ListParagraph">
    <w:name w:val="List Paragraph"/>
    <w:basedOn w:val="Normal"/>
    <w:uiPriority w:val="34"/>
    <w:qFormat/>
    <w:rsid w:val="00453680"/>
    <w:pPr>
      <w:ind w:left="720"/>
      <w:contextualSpacing/>
    </w:pPr>
    <w:rPr>
      <w:b/>
    </w:rPr>
  </w:style>
  <w:style w:type="character" w:styleId="IntenseReference">
    <w:name w:val="Intense Reference"/>
    <w:basedOn w:val="DefaultParagraphFont"/>
    <w:uiPriority w:val="32"/>
    <w:qFormat/>
    <w:rsid w:val="00453680"/>
    <w:rPr>
      <w:rFonts w:ascii="Calibri Light" w:hAnsi="Calibri Light"/>
      <w:b/>
      <w:bCs/>
      <w:smallCaps/>
      <w:color w:val="FFFFFF" w:themeColor="background1"/>
      <w:spacing w:val="5"/>
      <w:sz w:val="24"/>
    </w:rPr>
  </w:style>
  <w:style w:type="character" w:customStyle="1" w:styleId="Heading5Char">
    <w:name w:val="Heading 5 Char"/>
    <w:aliases w:val="Table Headings Char"/>
    <w:basedOn w:val="DefaultParagraphFont"/>
    <w:link w:val="Heading5"/>
    <w:uiPriority w:val="9"/>
    <w:rsid w:val="00453680"/>
    <w:rPr>
      <w:rFonts w:ascii="Calibri Light" w:eastAsiaTheme="majorEastAsia" w:hAnsi="Calibri Light" w:cstheme="majorBidi"/>
      <w:color w:val="FFFFFF" w:themeColor="background1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C6181C"/>
    <w:rPr>
      <w:color w:val="595959" w:themeColor="text1" w:themeTint="A6"/>
      <w:sz w:val="20"/>
    </w:rPr>
  </w:style>
  <w:style w:type="paragraph" w:styleId="Header">
    <w:name w:val="header"/>
    <w:basedOn w:val="Normal"/>
    <w:link w:val="HeaderChar"/>
    <w:uiPriority w:val="99"/>
    <w:unhideWhenUsed/>
    <w:rsid w:val="008D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810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unhideWhenUsed/>
    <w:rsid w:val="008D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810"/>
    <w:rPr>
      <w:color w:val="595959" w:themeColor="text1" w:themeTint="A6"/>
      <w:sz w:val="20"/>
    </w:rPr>
  </w:style>
  <w:style w:type="character" w:customStyle="1" w:styleId="eop">
    <w:name w:val="eop"/>
    <w:basedOn w:val="DefaultParagraphFont"/>
    <w:rsid w:val="00E239B8"/>
  </w:style>
  <w:style w:type="character" w:styleId="Hyperlink">
    <w:name w:val="Hyperlink"/>
    <w:basedOn w:val="DefaultParagraphFont"/>
    <w:uiPriority w:val="99"/>
    <w:unhideWhenUsed/>
    <w:rsid w:val="00192EEE"/>
    <w:rPr>
      <w:color w:val="6390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EE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8388A"/>
    <w:pPr>
      <w:spacing w:after="0" w:line="240" w:lineRule="auto"/>
    </w:pPr>
    <w:rPr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ew.officeapps.live.com/op/view.aspx?src=https%3A%2F%2Fwww.belfastmet.ac.uk%2FsiteFiles%2Fresources%2Fdocs%2FPublicDocuments%2FCollegeDevelopmentPlan2022-23.docx&amp;wdOrigin=BROWSELIN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ardwell.BELFASTMET.000\Documents\Custom%20Office%20Templates\HR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Corporate Development Colours">
      <a:dk1>
        <a:sysClr val="windowText" lastClr="000000"/>
      </a:dk1>
      <a:lt1>
        <a:sysClr val="window" lastClr="FFFFFF"/>
      </a:lt1>
      <a:dk2>
        <a:srgbClr val="1E2559"/>
      </a:dk2>
      <a:lt2>
        <a:srgbClr val="E7E6E6"/>
      </a:lt2>
      <a:accent1>
        <a:srgbClr val="303556"/>
      </a:accent1>
      <a:accent2>
        <a:srgbClr val="D9C18B"/>
      </a:accent2>
      <a:accent3>
        <a:srgbClr val="C8951C"/>
      </a:accent3>
      <a:accent4>
        <a:srgbClr val="AEAEAE"/>
      </a:accent4>
      <a:accent5>
        <a:srgbClr val="3B3B3C"/>
      </a:accent5>
      <a:accent6>
        <a:srgbClr val="137A6D"/>
      </a:accent6>
      <a:hlink>
        <a:srgbClr val="6390C7"/>
      </a:hlink>
      <a:folHlink>
        <a:srgbClr val="A1BCD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629D0DDA2034FBFFD1FE567F61517" ma:contentTypeVersion="6" ma:contentTypeDescription="Create a new document." ma:contentTypeScope="" ma:versionID="a36799fc183e5228c4d685990871d984">
  <xsd:schema xmlns:xsd="http://www.w3.org/2001/XMLSchema" xmlns:xs="http://www.w3.org/2001/XMLSchema" xmlns:p="http://schemas.microsoft.com/office/2006/metadata/properties" xmlns:ns2="f0b6ab52-5f7a-442f-8a88-3e59add7949a" xmlns:ns3="44b42eda-dc36-4fda-9878-7ef2e2d545e6" targetNamespace="http://schemas.microsoft.com/office/2006/metadata/properties" ma:root="true" ma:fieldsID="01b38e91bfd9170127fde85181dead01" ns2:_="" ns3:_="">
    <xsd:import namespace="f0b6ab52-5f7a-442f-8a88-3e59add7949a"/>
    <xsd:import namespace="44b42eda-dc36-4fda-9878-7ef2e2d545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6ab52-5f7a-442f-8a88-3e59add794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42eda-dc36-4fda-9878-7ef2e2d545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E67256-3C4A-4642-9A06-071281C5D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6ab52-5f7a-442f-8a88-3e59add7949a"/>
    <ds:schemaRef ds:uri="44b42eda-dc36-4fda-9878-7ef2e2d545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1AFA16-1CCA-43A2-9617-11BB65694A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D602F-429F-4D34-A4DF-70A8780FB140}">
  <ds:schemaRefs>
    <ds:schemaRef ds:uri="http://purl.org/dc/terms/"/>
    <ds:schemaRef ds:uri="http://purl.org/dc/dcmitype/"/>
    <ds:schemaRef ds:uri="f0b6ab52-5f7a-442f-8a88-3e59add7949a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44b42eda-dc36-4fda-9878-7ef2e2d545e6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 Word Template</Template>
  <TotalTime>1</TotalTime>
  <Pages>5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Cardwell (LCardwell)</dc:creator>
  <cp:keywords/>
  <dc:description/>
  <cp:lastModifiedBy>Jennifer Mcilwaine (JMcIlwaine)</cp:lastModifiedBy>
  <cp:revision>4</cp:revision>
  <dcterms:created xsi:type="dcterms:W3CDTF">2023-04-06T15:25:00Z</dcterms:created>
  <dcterms:modified xsi:type="dcterms:W3CDTF">2023-04-06T15:26:00Z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0x0101000F6629D0DDA2034FBFFD1FE567F61517</vt:lpwstr>
  </property>
</Properties>
</file>